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656" w:rsidRDefault="003C1656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сдачи нормативов ГТО учащимися </w:t>
      </w:r>
      <w:proofErr w:type="spellStart"/>
      <w:r>
        <w:rPr>
          <w:rFonts w:ascii="Times New Roman" w:hAnsi="Times New Roman" w:cs="Times New Roman"/>
        </w:rPr>
        <w:t>Чувашско</w:t>
      </w:r>
      <w:proofErr w:type="spellEnd"/>
      <w:r>
        <w:rPr>
          <w:rFonts w:ascii="Times New Roman" w:hAnsi="Times New Roman" w:cs="Times New Roman"/>
        </w:rPr>
        <w:t>-Бродской СОШ 4-ступень(13-15 лет)</w:t>
      </w:r>
    </w:p>
    <w:p w:rsidR="00195B6B" w:rsidRDefault="00195B6B" w:rsidP="00195B6B">
      <w:pPr>
        <w:tabs>
          <w:tab w:val="left" w:pos="41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Style w:val="a3"/>
        <w:tblW w:w="107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07"/>
        <w:gridCol w:w="3401"/>
        <w:gridCol w:w="992"/>
        <w:gridCol w:w="1560"/>
        <w:gridCol w:w="992"/>
        <w:gridCol w:w="1134"/>
        <w:gridCol w:w="992"/>
        <w:gridCol w:w="992"/>
      </w:tblGrid>
      <w:tr w:rsidR="00195B6B" w:rsidTr="00195B6B">
        <w:trPr>
          <w:trHeight w:val="435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 ученика.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 (класс)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Показанный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Уровень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36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золотой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Алышева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Диана Альбертовна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 w:rsidP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Энже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Ильдусовна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Самат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Рафаэлович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.+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Мамбетова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Полина Даниловна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Наиловна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Низамов </w:t>
            </w:r>
            <w:proofErr w:type="spellStart"/>
            <w:r>
              <w:rPr>
                <w:rFonts w:ascii="Times New Roman" w:hAnsi="Times New Roman" w:cs="Times New Roman"/>
              </w:rPr>
              <w:t>Илсаф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Ильгамович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Хасанов </w:t>
            </w:r>
            <w:proofErr w:type="spellStart"/>
            <w:r>
              <w:rPr>
                <w:rFonts w:ascii="Times New Roman" w:hAnsi="Times New Roman" w:cs="Times New Roman"/>
              </w:rPr>
              <w:t>Альфис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Ранисович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Ринасовна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</w:rPr>
              <w:t>Раифовна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Ринасовна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Фанисовна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</w:rPr>
              <w:t>Турахоновна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Залялетдинов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</w:rPr>
              <w:t>Фоатович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Хусаинов </w:t>
            </w:r>
            <w:proofErr w:type="spellStart"/>
            <w:r>
              <w:rPr>
                <w:rFonts w:ascii="Times New Roman" w:hAnsi="Times New Roman" w:cs="Times New Roman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Ильгизович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rPr>
          <w:trHeight w:val="6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Каримуллин </w:t>
            </w:r>
            <w:proofErr w:type="spellStart"/>
            <w:r>
              <w:rPr>
                <w:rFonts w:ascii="Times New Roman" w:hAnsi="Times New Roman" w:cs="Times New Roman"/>
              </w:rPr>
              <w:t>Ранис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Рафисович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rPr>
          <w:trHeight w:val="21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Александрова Нина Владимировна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7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Роман Владимирович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rPr>
          <w:trHeight w:val="46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Дормидонтов Лев Андреевич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52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Ганеев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Зульфат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Мазгутович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41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21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Мусина Алина </w:t>
            </w:r>
            <w:proofErr w:type="spellStart"/>
            <w:r>
              <w:rPr>
                <w:rFonts w:ascii="Times New Roman" w:hAnsi="Times New Roman" w:cs="Times New Roman"/>
              </w:rPr>
              <w:t>Фаязовна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rPr>
          <w:trHeight w:val="6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Шакурова Лейла </w:t>
            </w:r>
            <w:proofErr w:type="spellStart"/>
            <w:r>
              <w:rPr>
                <w:rFonts w:ascii="Times New Roman" w:hAnsi="Times New Roman" w:cs="Times New Roman"/>
              </w:rPr>
              <w:t>Ильшатовна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4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Низамов Булат </w:t>
            </w:r>
            <w:proofErr w:type="spellStart"/>
            <w:r>
              <w:rPr>
                <w:rFonts w:ascii="Times New Roman" w:hAnsi="Times New Roman" w:cs="Times New Roman"/>
              </w:rPr>
              <w:t>Ринасович</w:t>
            </w:r>
            <w:proofErr w:type="spellEnd"/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rPr>
          <w:trHeight w:val="45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Шакиров </w:t>
            </w:r>
            <w:proofErr w:type="spellStart"/>
            <w:r>
              <w:rPr>
                <w:rFonts w:ascii="Times New Roman" w:hAnsi="Times New Roman" w:cs="Times New Roman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Ильгизович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4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Расина </w:t>
            </w:r>
            <w:proofErr w:type="spellStart"/>
            <w:r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195B6B" w:rsidTr="00195B6B">
        <w:trPr>
          <w:trHeight w:val="41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Хисматуллина </w:t>
            </w:r>
            <w:proofErr w:type="spellStart"/>
            <w:r>
              <w:rPr>
                <w:rFonts w:ascii="Times New Roman" w:hAnsi="Times New Roman" w:cs="Times New Roman"/>
              </w:rPr>
              <w:t>Энже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49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Хусаинова Динара </w:t>
            </w:r>
            <w:proofErr w:type="spellStart"/>
            <w:r>
              <w:rPr>
                <w:rFonts w:ascii="Times New Roman" w:hAnsi="Times New Roman" w:cs="Times New Roman"/>
              </w:rPr>
              <w:t>Риверовна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49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Хусаинов Альберт </w:t>
            </w:r>
            <w:proofErr w:type="spellStart"/>
            <w:r>
              <w:rPr>
                <w:rFonts w:ascii="Times New Roman" w:hAnsi="Times New Roman" w:cs="Times New Roman"/>
              </w:rPr>
              <w:t>Ильфаатович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(8)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66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Будкина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Ксения Васильевна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195B6B" w:rsidTr="00195B6B">
        <w:trPr>
          <w:trHeight w:val="72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Физалия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5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Наилович</w:t>
            </w:r>
            <w:proofErr w:type="spellEnd"/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rPr>
          <w:trHeight w:val="5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Хабибуллин </w:t>
            </w:r>
            <w:proofErr w:type="spellStart"/>
            <w:r>
              <w:rPr>
                <w:rFonts w:ascii="Times New Roman" w:hAnsi="Times New Roman" w:cs="Times New Roman"/>
              </w:rPr>
              <w:t>Ленар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Рафаэльевич</w:t>
            </w:r>
            <w:proofErr w:type="spellEnd"/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8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Зяббаров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Рустамович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</w:tbl>
    <w:p w:rsidR="00195B6B" w:rsidRDefault="00195B6B" w:rsidP="00195B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Главный судья                    /Захаров В.Л./</w:t>
      </w:r>
    </w:p>
    <w:p w:rsidR="00195B6B" w:rsidRDefault="00195B6B" w:rsidP="00195B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Секретарь                           /</w:t>
      </w:r>
      <w:proofErr w:type="spellStart"/>
      <w:r>
        <w:rPr>
          <w:rFonts w:ascii="Times New Roman" w:hAnsi="Times New Roman" w:cs="Times New Roman"/>
        </w:rPr>
        <w:t>Кимаева</w:t>
      </w:r>
      <w:proofErr w:type="spellEnd"/>
      <w:r>
        <w:rPr>
          <w:rFonts w:ascii="Times New Roman" w:hAnsi="Times New Roman" w:cs="Times New Roman"/>
        </w:rPr>
        <w:t xml:space="preserve"> Л.А./ </w:t>
      </w: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Default="00195B6B" w:rsidP="00195B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сдачи нормативов ГТО учащимися </w:t>
      </w:r>
      <w:proofErr w:type="spellStart"/>
      <w:r>
        <w:rPr>
          <w:rFonts w:ascii="Times New Roman" w:hAnsi="Times New Roman" w:cs="Times New Roman"/>
        </w:rPr>
        <w:t>Чувашско</w:t>
      </w:r>
      <w:proofErr w:type="spellEnd"/>
      <w:r>
        <w:rPr>
          <w:rFonts w:ascii="Times New Roman" w:hAnsi="Times New Roman" w:cs="Times New Roman"/>
        </w:rPr>
        <w:t>-Бродской СОШ 5-ступень(16-17 лет)</w:t>
      </w:r>
    </w:p>
    <w:p w:rsidR="00195B6B" w:rsidRDefault="00195B6B" w:rsidP="00195B6B">
      <w:pPr>
        <w:tabs>
          <w:tab w:val="left" w:pos="419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Style w:val="a3"/>
        <w:tblW w:w="107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07"/>
        <w:gridCol w:w="3401"/>
        <w:gridCol w:w="992"/>
        <w:gridCol w:w="1560"/>
        <w:gridCol w:w="992"/>
        <w:gridCol w:w="1134"/>
        <w:gridCol w:w="992"/>
        <w:gridCol w:w="992"/>
      </w:tblGrid>
      <w:tr w:rsidR="00195B6B" w:rsidTr="00195B6B">
        <w:trPr>
          <w:trHeight w:val="435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 ученика.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 (класс)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Показанный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результат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Уровень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rPr>
          <w:trHeight w:val="360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золотой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Ленар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Юльдамович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Залялетдинова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Ягудин Алмаз </w:t>
            </w:r>
            <w:proofErr w:type="spellStart"/>
            <w:r>
              <w:rPr>
                <w:rFonts w:ascii="Times New Roman" w:hAnsi="Times New Roman" w:cs="Times New Roman"/>
              </w:rPr>
              <w:t>Фаилевич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(10)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Наиловна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Физалия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Газинуровна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Фаязовна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  <w:bookmarkStart w:id="0" w:name="_GoBack"/>
            <w:bookmarkEnd w:id="0"/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Дербышев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Александр Николаевич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(11)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Поднимание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туловища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лежа на спине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  <w:tr w:rsidR="00195B6B" w:rsidTr="00195B6B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B6B" w:rsidRDefault="00195B6B">
            <w:pPr>
              <w:rPr>
                <w:rFonts w:ascii="Times New Roman" w:hAnsi="Times New Roman" w:cs="Times New Roman"/>
              </w:rPr>
            </w:pPr>
          </w:p>
        </w:tc>
      </w:tr>
    </w:tbl>
    <w:p w:rsidR="00195B6B" w:rsidRDefault="00195B6B" w:rsidP="00195B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Главный судья                    /Захаров В.Л./</w:t>
      </w:r>
    </w:p>
    <w:p w:rsidR="00195B6B" w:rsidRDefault="00195B6B" w:rsidP="00195B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Секретарь                           /</w:t>
      </w:r>
      <w:proofErr w:type="spellStart"/>
      <w:r>
        <w:rPr>
          <w:rFonts w:ascii="Times New Roman" w:hAnsi="Times New Roman" w:cs="Times New Roman"/>
        </w:rPr>
        <w:t>Кимаева</w:t>
      </w:r>
      <w:proofErr w:type="spellEnd"/>
      <w:r>
        <w:rPr>
          <w:rFonts w:ascii="Times New Roman" w:hAnsi="Times New Roman" w:cs="Times New Roman"/>
        </w:rPr>
        <w:t xml:space="preserve"> Л.А./ </w:t>
      </w:r>
    </w:p>
    <w:p w:rsidR="00195B6B" w:rsidRDefault="00195B6B" w:rsidP="00195B6B"/>
    <w:p w:rsidR="00195B6B" w:rsidRDefault="00195B6B" w:rsidP="00195B6B">
      <w:pPr>
        <w:rPr>
          <w:rFonts w:ascii="Times New Roman" w:hAnsi="Times New Roman" w:cs="Times New Roman"/>
        </w:rPr>
      </w:pPr>
    </w:p>
    <w:p w:rsidR="00195B6B" w:rsidRPr="00195B6B" w:rsidRDefault="00195B6B">
      <w:pPr>
        <w:rPr>
          <w:rFonts w:ascii="Times New Roman" w:hAnsi="Times New Roman" w:cs="Times New Roman"/>
        </w:rPr>
      </w:pPr>
    </w:p>
    <w:sectPr w:rsidR="00195B6B" w:rsidRPr="00195B6B" w:rsidSect="00195B6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B6B"/>
    <w:rsid w:val="00075F3E"/>
    <w:rsid w:val="000926FD"/>
    <w:rsid w:val="00195B6B"/>
    <w:rsid w:val="00210403"/>
    <w:rsid w:val="00241E57"/>
    <w:rsid w:val="0024417B"/>
    <w:rsid w:val="003C1656"/>
    <w:rsid w:val="00442CD1"/>
    <w:rsid w:val="00447062"/>
    <w:rsid w:val="00456714"/>
    <w:rsid w:val="004B65FE"/>
    <w:rsid w:val="005F38AE"/>
    <w:rsid w:val="007E5E4A"/>
    <w:rsid w:val="0097507C"/>
    <w:rsid w:val="009D5EE0"/>
    <w:rsid w:val="00A21A73"/>
    <w:rsid w:val="00A440FA"/>
    <w:rsid w:val="00A821BD"/>
    <w:rsid w:val="00B67D60"/>
    <w:rsid w:val="00D87175"/>
    <w:rsid w:val="00D87A0F"/>
    <w:rsid w:val="00DA3F26"/>
    <w:rsid w:val="00DA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поднимание туловища</Template>
  <TotalTime>21</TotalTime>
  <Pages>1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2015-02-17T18:53:00Z</dcterms:created>
  <dcterms:modified xsi:type="dcterms:W3CDTF">2015-02-17T19:15:00Z</dcterms:modified>
</cp:coreProperties>
</file>